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6BC2C" w14:textId="77777777" w:rsidR="00CC1873" w:rsidRDefault="00CC1873">
      <w:pPr>
        <w:pStyle w:val="Cabealho"/>
        <w:tabs>
          <w:tab w:val="clear" w:pos="4320"/>
          <w:tab w:val="clear" w:pos="8640"/>
        </w:tabs>
        <w:spacing w:after="0" w:line="14" w:lineRule="auto"/>
        <w:rPr>
          <w:sz w:val="12"/>
        </w:rPr>
      </w:pPr>
    </w:p>
    <w:p w14:paraId="612DA65F" w14:textId="77777777" w:rsidR="00CC1873" w:rsidRDefault="00CC1873">
      <w:pPr>
        <w:spacing w:after="0" w:line="14" w:lineRule="auto"/>
        <w:rPr>
          <w:rFonts w:ascii="Arial" w:hAnsi="Arial"/>
          <w:sz w:val="16"/>
        </w:rPr>
      </w:pPr>
    </w:p>
    <w:p w14:paraId="2F5461CE" w14:textId="77777777" w:rsidR="00602EC1" w:rsidRDefault="00602EC1">
      <w:pPr>
        <w:spacing w:after="0" w:line="14" w:lineRule="auto"/>
        <w:rPr>
          <w:rFonts w:ascii="Arial" w:hAnsi="Arial"/>
          <w:sz w:val="16"/>
        </w:rPr>
      </w:pPr>
    </w:p>
    <w:p w14:paraId="5338E6C3" w14:textId="77777777" w:rsidR="00CC1873" w:rsidRDefault="00CC1873">
      <w:pPr>
        <w:spacing w:after="0" w:line="14" w:lineRule="auto"/>
      </w:pPr>
    </w:p>
    <w:p w14:paraId="65BF3767" w14:textId="77777777" w:rsidR="00B10EC3" w:rsidRPr="00B10EC3" w:rsidRDefault="00B10EC3" w:rsidP="00B10EC3">
      <w:pPr>
        <w:spacing w:after="0"/>
        <w:rPr>
          <w:vanish/>
        </w:rPr>
      </w:pPr>
    </w:p>
    <w:tbl>
      <w:tblPr>
        <w:tblpPr w:leftFromText="141" w:rightFromText="141" w:vertAnchor="text" w:tblpX="4962" w:tblpY="108"/>
        <w:tblW w:w="30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8"/>
      </w:tblGrid>
      <w:tr w:rsidR="00CD7DD6" w14:paraId="25D75491" w14:textId="77777777" w:rsidTr="00CD7DD6">
        <w:trPr>
          <w:trHeight w:val="227"/>
        </w:trPr>
        <w:tc>
          <w:tcPr>
            <w:tcW w:w="3018" w:type="dxa"/>
          </w:tcPr>
          <w:p w14:paraId="1A1EACC9" w14:textId="77777777" w:rsidR="00CD7DD6" w:rsidRPr="00387E64" w:rsidRDefault="00CD7DD6" w:rsidP="00CD7DD6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  <w:bookmarkStart w:id="0" w:name="_Ref93119277"/>
            <w:r>
              <w:rPr>
                <w:rFonts w:ascii="Arial" w:hAnsi="Arial" w:cs="Arial"/>
                <w:b/>
                <w:bCs/>
                <w:sz w:val="19"/>
              </w:rPr>
              <w:t xml:space="preserve">Ao </w:t>
            </w:r>
          </w:p>
        </w:tc>
      </w:tr>
      <w:tr w:rsidR="00CD7DD6" w14:paraId="70DD72BB" w14:textId="77777777" w:rsidTr="00CD7DD6">
        <w:trPr>
          <w:trHeight w:val="454"/>
        </w:trPr>
        <w:tc>
          <w:tcPr>
            <w:tcW w:w="3018" w:type="dxa"/>
          </w:tcPr>
          <w:p w14:paraId="50D40555" w14:textId="77777777" w:rsidR="00CD7DD6" w:rsidRPr="00516C8B" w:rsidRDefault="00CD7DD6" w:rsidP="00CD7DD6">
            <w:pPr>
              <w:spacing w:after="0" w:line="225" w:lineRule="atLeas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Coordenador Científico do CESAM</w:t>
            </w:r>
          </w:p>
        </w:tc>
      </w:tr>
      <w:bookmarkEnd w:id="0"/>
    </w:tbl>
    <w:p w14:paraId="11CA829C" w14:textId="5E32005B" w:rsidR="00CC1873" w:rsidRDefault="00CC1873">
      <w:pPr>
        <w:rPr>
          <w:rFonts w:ascii="Arial" w:hAnsi="Arial"/>
          <w:sz w:val="18"/>
        </w:rPr>
      </w:pPr>
    </w:p>
    <w:p w14:paraId="3F448836" w14:textId="432A61B3" w:rsidR="00CD7DD6" w:rsidRDefault="00CD7DD6">
      <w:pPr>
        <w:rPr>
          <w:rFonts w:ascii="Arial" w:hAnsi="Arial"/>
          <w:sz w:val="18"/>
        </w:rPr>
      </w:pPr>
    </w:p>
    <w:p w14:paraId="4BF2E0F3" w14:textId="3FACAAB6" w:rsidR="00CD7DD6" w:rsidRDefault="00CD7DD6">
      <w:pPr>
        <w:rPr>
          <w:rFonts w:ascii="Arial" w:hAnsi="Arial"/>
          <w:sz w:val="18"/>
        </w:rPr>
      </w:pPr>
    </w:p>
    <w:p w14:paraId="5E1DD930" w14:textId="3A21F4CF" w:rsidR="00CD7DD6" w:rsidRDefault="00CD7DD6">
      <w:pPr>
        <w:rPr>
          <w:rFonts w:ascii="Arial" w:hAnsi="Arial"/>
          <w:sz w:val="18"/>
        </w:rPr>
      </w:pPr>
    </w:p>
    <w:tbl>
      <w:tblPr>
        <w:tblpPr w:vertAnchor="page" w:horzAnchor="margin" w:tblpY="4681"/>
        <w:tblOverlap w:val="never"/>
        <w:tblW w:w="98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2"/>
        <w:gridCol w:w="2450"/>
        <w:gridCol w:w="2602"/>
        <w:gridCol w:w="2245"/>
      </w:tblGrid>
      <w:tr w:rsidR="006A694B" w14:paraId="07B96228" w14:textId="77777777" w:rsidTr="006A694B">
        <w:trPr>
          <w:cantSplit/>
          <w:trHeight w:val="284"/>
        </w:trPr>
        <w:tc>
          <w:tcPr>
            <w:tcW w:w="2512" w:type="dxa"/>
            <w:tcMar>
              <w:left w:w="28" w:type="dxa"/>
            </w:tcMar>
          </w:tcPr>
          <w:p w14:paraId="6789A46F" w14:textId="77777777" w:rsidR="006A694B" w:rsidRPr="00516C8B" w:rsidRDefault="006A694B" w:rsidP="006A694B">
            <w:pPr>
              <w:spacing w:after="0" w:line="225" w:lineRule="atLeast"/>
              <w:rPr>
                <w:rFonts w:ascii="Arial" w:hAnsi="Arial" w:cs="Arial"/>
                <w:sz w:val="18"/>
              </w:rPr>
            </w:pPr>
          </w:p>
        </w:tc>
        <w:tc>
          <w:tcPr>
            <w:tcW w:w="2450" w:type="dxa"/>
            <w:tcMar>
              <w:left w:w="0" w:type="dxa"/>
            </w:tcMar>
          </w:tcPr>
          <w:p w14:paraId="26762405" w14:textId="77777777" w:rsidR="006A694B" w:rsidRPr="00516C8B" w:rsidRDefault="006A694B" w:rsidP="006A694B">
            <w:pPr>
              <w:spacing w:after="0" w:line="225" w:lineRule="atLeast"/>
              <w:rPr>
                <w:rFonts w:ascii="Arial" w:hAnsi="Arial" w:cs="Arial"/>
                <w:sz w:val="18"/>
              </w:rPr>
            </w:pPr>
          </w:p>
        </w:tc>
        <w:tc>
          <w:tcPr>
            <w:tcW w:w="2602" w:type="dxa"/>
            <w:tcMar>
              <w:left w:w="0" w:type="dxa"/>
            </w:tcMar>
          </w:tcPr>
          <w:p w14:paraId="1D50AAA9" w14:textId="6248BA11" w:rsidR="006A694B" w:rsidRPr="00516C8B" w:rsidRDefault="006A694B" w:rsidP="006A694B">
            <w:pPr>
              <w:spacing w:after="0" w:line="225" w:lineRule="atLeas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Deslocação em viatura </w:t>
            </w:r>
            <w:r w:rsidR="00C94182">
              <w:rPr>
                <w:rFonts w:ascii="Arial" w:hAnsi="Arial" w:cs="Arial"/>
                <w:sz w:val="18"/>
              </w:rPr>
              <w:t>alugada</w:t>
            </w:r>
          </w:p>
        </w:tc>
        <w:tc>
          <w:tcPr>
            <w:tcW w:w="2245" w:type="dxa"/>
            <w:tcMar>
              <w:left w:w="28" w:type="dxa"/>
            </w:tcMar>
          </w:tcPr>
          <w:p w14:paraId="3AAFDCE0" w14:textId="77777777" w:rsidR="006A694B" w:rsidRPr="00516C8B" w:rsidRDefault="006A694B" w:rsidP="006A694B">
            <w:pPr>
              <w:spacing w:after="0" w:line="225" w:lineRule="atLeast"/>
              <w:rPr>
                <w:rFonts w:ascii="Arial" w:hAnsi="Arial" w:cs="Arial"/>
                <w:sz w:val="18"/>
              </w:rPr>
            </w:pPr>
          </w:p>
        </w:tc>
      </w:tr>
    </w:tbl>
    <w:tbl>
      <w:tblPr>
        <w:tblpPr w:vertAnchor="page" w:horzAnchor="margin" w:tblpY="5506"/>
        <w:tblOverlap w:val="never"/>
        <w:tblW w:w="9809" w:type="dxa"/>
        <w:tblCellSpacing w:w="0" w:type="dxa"/>
        <w:tblLayout w:type="fixed"/>
        <w:tblCellMar>
          <w:left w:w="0" w:type="dxa"/>
          <w:right w:w="85" w:type="dxa"/>
        </w:tblCellMar>
        <w:tblLook w:val="0000" w:firstRow="0" w:lastRow="0" w:firstColumn="0" w:lastColumn="0" w:noHBand="0" w:noVBand="0"/>
      </w:tblPr>
      <w:tblGrid>
        <w:gridCol w:w="2512"/>
        <w:gridCol w:w="7297"/>
      </w:tblGrid>
      <w:tr w:rsidR="006A694B" w:rsidRPr="00387E64" w14:paraId="23A39DEF" w14:textId="77777777" w:rsidTr="006A694B">
        <w:trPr>
          <w:trHeight w:val="529"/>
          <w:tblCellSpacing w:w="0" w:type="dxa"/>
        </w:trPr>
        <w:tc>
          <w:tcPr>
            <w:tcW w:w="2512" w:type="dxa"/>
          </w:tcPr>
          <w:p w14:paraId="73664D1A" w14:textId="1BABA5F5" w:rsidR="006A694B" w:rsidRPr="00D969F3" w:rsidRDefault="006A694B" w:rsidP="006A694B">
            <w:pPr>
              <w:spacing w:after="0" w:line="220" w:lineRule="exact"/>
              <w:ind w:left="142"/>
              <w:rPr>
                <w:rFonts w:ascii="Arial" w:hAnsi="Arial" w:cs="Arial"/>
                <w:b/>
                <w:bCs/>
                <w:sz w:val="19"/>
              </w:rPr>
            </w:pPr>
            <w:r>
              <w:rPr>
                <w:rFonts w:ascii="Arial" w:hAnsi="Arial" w:cs="Arial"/>
                <w:b/>
                <w:bCs/>
                <w:sz w:val="19"/>
              </w:rPr>
              <w:t xml:space="preserve">Pedido de Autorização de Deslocação em Viatura </w:t>
            </w:r>
            <w:r w:rsidR="00C94182">
              <w:rPr>
                <w:rFonts w:ascii="Arial" w:hAnsi="Arial" w:cs="Arial"/>
                <w:b/>
                <w:bCs/>
                <w:sz w:val="19"/>
              </w:rPr>
              <w:t>alugada</w:t>
            </w:r>
          </w:p>
        </w:tc>
        <w:tc>
          <w:tcPr>
            <w:tcW w:w="7297" w:type="dxa"/>
            <w:tcMar>
              <w:left w:w="28" w:type="dxa"/>
            </w:tcMar>
          </w:tcPr>
          <w:p w14:paraId="36A8D163" w14:textId="77777777" w:rsidR="006A694B" w:rsidRDefault="006A694B" w:rsidP="006A694B">
            <w:r>
              <w:rPr>
                <w:rStyle w:val="Tipodeletrapredefinidodopargrafo1"/>
                <w:color w:val="00B050"/>
              </w:rPr>
              <w:t>Nome completo</w:t>
            </w:r>
            <w:r>
              <w:t xml:space="preserve">, </w:t>
            </w:r>
            <w:r>
              <w:rPr>
                <w:rStyle w:val="Tipodeletrapredefinidodopargrafo1"/>
                <w:color w:val="00B050"/>
              </w:rPr>
              <w:t>Categoria profissional</w:t>
            </w:r>
            <w:r w:rsidRPr="00DF2817">
              <w:rPr>
                <w:rStyle w:val="Tipodeletrapredefinidodopargrafo1"/>
              </w:rPr>
              <w:t>, v</w:t>
            </w:r>
            <w:r w:rsidRPr="00DF2817">
              <w:t xml:space="preserve">em </w:t>
            </w:r>
            <w:r>
              <w:t>por este meio solicitar que lhe</w:t>
            </w:r>
          </w:p>
          <w:p w14:paraId="05758F05" w14:textId="0AD72383" w:rsidR="006A694B" w:rsidRDefault="006A694B" w:rsidP="006A694B">
            <w:r>
              <w:t xml:space="preserve">seja concedida autorização para se deslocar em viatura </w:t>
            </w:r>
            <w:r w:rsidR="00C36143">
              <w:t>alugada</w:t>
            </w:r>
            <w:r>
              <w:t xml:space="preserve"> de Aveiro a</w:t>
            </w:r>
          </w:p>
          <w:p w14:paraId="09FC744F" w14:textId="3CC5DD67" w:rsidR="006A694B" w:rsidRDefault="006A694B" w:rsidP="006A694B">
            <w:r>
              <w:rPr>
                <w:rStyle w:val="Tipodeletrapredefinidodopargrafo1"/>
                <w:color w:val="00B050"/>
              </w:rPr>
              <w:t>localidade</w:t>
            </w:r>
            <w:r>
              <w:t xml:space="preserve"> e </w:t>
            </w:r>
            <w:r w:rsidR="00AF3F10">
              <w:t>volta, no</w:t>
            </w:r>
            <w:r w:rsidR="008C6027" w:rsidRPr="008C6027">
              <w:t xml:space="preserve"> período de </w:t>
            </w:r>
            <w:r w:rsidR="008C6027" w:rsidRPr="008C6027">
              <w:rPr>
                <w:color w:val="00B050"/>
              </w:rPr>
              <w:t>xxx</w:t>
            </w:r>
            <w:r w:rsidR="008C6027" w:rsidRPr="008C6027">
              <w:t xml:space="preserve"> a </w:t>
            </w:r>
            <w:r w:rsidR="008C6027" w:rsidRPr="008C6027">
              <w:rPr>
                <w:color w:val="00B050"/>
              </w:rPr>
              <w:t>xxx (indicar dia</w:t>
            </w:r>
            <w:r w:rsidR="008C6027">
              <w:rPr>
                <w:color w:val="00B050"/>
              </w:rPr>
              <w:t>/</w:t>
            </w:r>
            <w:r w:rsidR="008C6027" w:rsidRPr="008C6027">
              <w:rPr>
                <w:color w:val="00B050"/>
              </w:rPr>
              <w:t>mês</w:t>
            </w:r>
            <w:r w:rsidR="008C6027">
              <w:rPr>
                <w:color w:val="00B050"/>
              </w:rPr>
              <w:t>/</w:t>
            </w:r>
            <w:r w:rsidR="008C6027" w:rsidRPr="008C6027">
              <w:rPr>
                <w:color w:val="00B050"/>
              </w:rPr>
              <w:t>ano</w:t>
            </w:r>
            <w:r w:rsidR="000E26B5">
              <w:rPr>
                <w:color w:val="00B050"/>
              </w:rPr>
              <w:t>).</w:t>
            </w:r>
            <w:r>
              <w:t xml:space="preserve"> </w:t>
            </w:r>
          </w:p>
          <w:p w14:paraId="099C70F2" w14:textId="432A9DD7" w:rsidR="000E26B5" w:rsidRDefault="000E26B5" w:rsidP="006A694B">
            <w:r>
              <w:t xml:space="preserve">A despesa associada será </w:t>
            </w:r>
            <w:r w:rsidR="00AF3F10">
              <w:t>suportada pelo</w:t>
            </w:r>
            <w:r>
              <w:t>:</w:t>
            </w:r>
            <w:r>
              <w:rPr>
                <w:rStyle w:val="Tipodeletrapredefinidodopargrafo1"/>
                <w:color w:val="00B050"/>
              </w:rPr>
              <w:t xml:space="preserve"> Projeto/Grupo/</w:t>
            </w:r>
            <w:r w:rsidRPr="000E26B5">
              <w:rPr>
                <w:rStyle w:val="Tipodeletrapredefinidodopargrafo1"/>
                <w:color w:val="00B050"/>
              </w:rPr>
              <w:t>Centro de Custo</w:t>
            </w:r>
            <w:r>
              <w:t>.</w:t>
            </w:r>
          </w:p>
          <w:p w14:paraId="3506A4BC" w14:textId="77777777" w:rsidR="006A694B" w:rsidRDefault="006A694B" w:rsidP="006A694B">
            <w:pPr>
              <w:rPr>
                <w:color w:val="00B050"/>
              </w:rPr>
            </w:pPr>
          </w:p>
          <w:p w14:paraId="5AEA9650" w14:textId="69DF07AB" w:rsidR="006A694B" w:rsidRDefault="006A694B" w:rsidP="006A694B">
            <w:pPr>
              <w:rPr>
                <w:color w:val="00B050"/>
              </w:rPr>
            </w:pPr>
            <w:r>
              <w:rPr>
                <w:color w:val="00B050"/>
              </w:rPr>
              <w:t xml:space="preserve">(Enquadramento e justificação do propósito da utilização de viatura </w:t>
            </w:r>
            <w:r w:rsidR="00C94182">
              <w:rPr>
                <w:color w:val="00B050"/>
              </w:rPr>
              <w:t>alugada</w:t>
            </w:r>
            <w:r>
              <w:rPr>
                <w:color w:val="00B050"/>
              </w:rPr>
              <w:t>)</w:t>
            </w:r>
          </w:p>
          <w:p w14:paraId="79EEA488" w14:textId="77777777" w:rsidR="000E26B5" w:rsidRDefault="000E26B5" w:rsidP="006A694B">
            <w:pPr>
              <w:rPr>
                <w:color w:val="00B050"/>
              </w:rPr>
            </w:pPr>
          </w:p>
          <w:p w14:paraId="27A12A1B" w14:textId="77777777" w:rsidR="00AF3F10" w:rsidRDefault="00AF3F10" w:rsidP="006A694B"/>
          <w:p w14:paraId="5E5D84CF" w14:textId="77777777" w:rsidR="00AF3F10" w:rsidRDefault="00AF3F10" w:rsidP="006A694B"/>
          <w:p w14:paraId="3F10DCE3" w14:textId="6CD91091" w:rsidR="000E26B5" w:rsidRDefault="000E26B5" w:rsidP="006A694B">
            <w:r w:rsidRPr="000E26B5">
              <w:t>Nota</w:t>
            </w:r>
            <w:r>
              <w:t>:</w:t>
            </w:r>
          </w:p>
          <w:p w14:paraId="38F7D12F" w14:textId="7164BD46" w:rsidR="000E26B5" w:rsidRDefault="000E26B5" w:rsidP="006A694B">
            <w:r>
              <w:t>Quando possível, recomenda-se a ativação do serviço de portagens associado ao aluguer de viatura.</w:t>
            </w:r>
          </w:p>
          <w:p w14:paraId="40BE2176" w14:textId="59168F98" w:rsidR="00AF3F10" w:rsidRDefault="00AF3F10" w:rsidP="006A694B"/>
          <w:p w14:paraId="518FB15B" w14:textId="1093C28F" w:rsidR="00AF3F10" w:rsidRDefault="00AF3F10" w:rsidP="006A694B"/>
          <w:p w14:paraId="0F9B9AE7" w14:textId="5F92572C" w:rsidR="00AF3F10" w:rsidRDefault="00AF3F10" w:rsidP="006A694B"/>
          <w:p w14:paraId="067B21A7" w14:textId="77777777" w:rsidR="006A694B" w:rsidRDefault="006A694B" w:rsidP="006A694B">
            <w:pPr>
              <w:spacing w:after="0" w:line="220" w:lineRule="exact"/>
              <w:rPr>
                <w:color w:val="00B050"/>
              </w:rPr>
            </w:pPr>
            <w:r>
              <w:rPr>
                <w:rFonts w:ascii="Arial" w:hAnsi="Arial"/>
                <w:sz w:val="18"/>
              </w:rPr>
              <w:t xml:space="preserve">Aveiro, </w:t>
            </w:r>
            <w:r>
              <w:rPr>
                <w:color w:val="00B050"/>
              </w:rPr>
              <w:t xml:space="preserve">XX </w:t>
            </w:r>
            <w:r w:rsidRPr="006A694B">
              <w:t>de</w:t>
            </w:r>
            <w:r>
              <w:rPr>
                <w:color w:val="00B050"/>
              </w:rPr>
              <w:t xml:space="preserve"> XXXX </w:t>
            </w:r>
            <w:r w:rsidRPr="006A694B">
              <w:t>de</w:t>
            </w:r>
            <w:r>
              <w:rPr>
                <w:color w:val="00B050"/>
              </w:rPr>
              <w:t xml:space="preserve"> </w:t>
            </w:r>
            <w:r w:rsidRPr="006A694B">
              <w:t>20</w:t>
            </w:r>
            <w:r>
              <w:rPr>
                <w:color w:val="00B050"/>
              </w:rPr>
              <w:t>XX</w:t>
            </w:r>
          </w:p>
          <w:p w14:paraId="2CF16930" w14:textId="77777777" w:rsidR="00A546F0" w:rsidRDefault="00A546F0" w:rsidP="006A694B">
            <w:pPr>
              <w:spacing w:after="0" w:line="220" w:lineRule="exact"/>
              <w:rPr>
                <w:rFonts w:ascii="Arial" w:hAnsi="Arial"/>
                <w:sz w:val="18"/>
              </w:rPr>
            </w:pPr>
          </w:p>
          <w:p w14:paraId="68B5DB1C" w14:textId="3571FF87" w:rsidR="00A546F0" w:rsidRPr="00D969F3" w:rsidRDefault="00A546F0" w:rsidP="006A694B">
            <w:pPr>
              <w:spacing w:after="0" w:line="220" w:lineRule="exact"/>
              <w:rPr>
                <w:rFonts w:ascii="Arial" w:hAnsi="Arial"/>
                <w:sz w:val="18"/>
              </w:rPr>
            </w:pPr>
            <w:r w:rsidRPr="00A546F0">
              <w:rPr>
                <w:color w:val="00B050"/>
              </w:rPr>
              <w:t>(assinatura</w:t>
            </w:r>
            <w:r w:rsidR="00AF3F10">
              <w:rPr>
                <w:color w:val="00B050"/>
              </w:rPr>
              <w:t>)</w:t>
            </w:r>
          </w:p>
        </w:tc>
      </w:tr>
    </w:tbl>
    <w:tbl>
      <w:tblPr>
        <w:tblpPr w:leftFromText="141" w:rightFromText="141" w:vertAnchor="text" w:horzAnchor="page" w:tblpX="6238" w:tblpY="10118"/>
        <w:tblW w:w="30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8"/>
      </w:tblGrid>
      <w:tr w:rsidR="00A546F0" w14:paraId="720E0B77" w14:textId="77777777" w:rsidTr="00A546F0">
        <w:trPr>
          <w:trHeight w:val="227"/>
        </w:trPr>
        <w:tc>
          <w:tcPr>
            <w:tcW w:w="3018" w:type="dxa"/>
          </w:tcPr>
          <w:p w14:paraId="66875D2A" w14:textId="77777777" w:rsidR="00A546F0" w:rsidRPr="00387E64" w:rsidRDefault="00A546F0" w:rsidP="00A546F0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  <w:r>
              <w:rPr>
                <w:rFonts w:ascii="Arial" w:hAnsi="Arial" w:cs="Arial"/>
                <w:b/>
                <w:bCs/>
                <w:sz w:val="19"/>
              </w:rPr>
              <w:t>Despacho:</w:t>
            </w:r>
          </w:p>
        </w:tc>
      </w:tr>
      <w:tr w:rsidR="00A546F0" w14:paraId="290618CB" w14:textId="77777777" w:rsidTr="00A546F0">
        <w:trPr>
          <w:trHeight w:val="454"/>
        </w:trPr>
        <w:tc>
          <w:tcPr>
            <w:tcW w:w="3018" w:type="dxa"/>
          </w:tcPr>
          <w:p w14:paraId="1FDAD40F" w14:textId="77777777" w:rsidR="00A546F0" w:rsidRPr="00516C8B" w:rsidRDefault="00A546F0" w:rsidP="00A546F0">
            <w:pPr>
              <w:spacing w:after="0" w:line="225" w:lineRule="atLeast"/>
              <w:ind w:left="28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Autorizado</w:t>
            </w:r>
          </w:p>
        </w:tc>
      </w:tr>
    </w:tbl>
    <w:p w14:paraId="2640EC8C" w14:textId="77777777" w:rsidR="00CD7DD6" w:rsidRPr="00783743" w:rsidRDefault="00CD7DD6">
      <w:pPr>
        <w:rPr>
          <w:rFonts w:ascii="Arial" w:hAnsi="Arial"/>
          <w:sz w:val="18"/>
        </w:rPr>
      </w:pPr>
    </w:p>
    <w:sectPr w:rsidR="00CD7DD6" w:rsidRPr="00783743" w:rsidSect="00FB1832">
      <w:headerReference w:type="default" r:id="rId8"/>
      <w:footerReference w:type="default" r:id="rId9"/>
      <w:pgSz w:w="11899" w:h="16838"/>
      <w:pgMar w:top="3016" w:right="851" w:bottom="1355" w:left="1247" w:header="0" w:footer="155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C7EC6" w14:textId="77777777" w:rsidR="00C57969" w:rsidRDefault="00C57969">
      <w:pPr>
        <w:spacing w:after="0" w:line="240" w:lineRule="auto"/>
      </w:pPr>
      <w:r>
        <w:separator/>
      </w:r>
    </w:p>
  </w:endnote>
  <w:endnote w:type="continuationSeparator" w:id="0">
    <w:p w14:paraId="6E9F2002" w14:textId="77777777" w:rsidR="00C57969" w:rsidRDefault="00C57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PlusNormal-Roman">
    <w:altName w:val="Arial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9C402" w14:textId="77777777" w:rsidR="00516C8B" w:rsidRDefault="009F45E2">
    <w:pPr>
      <w:pStyle w:val="Rodap"/>
    </w:pPr>
    <w:r w:rsidRPr="009F45E2">
      <w:rPr>
        <w:noProof/>
      </w:rPr>
      <w:drawing>
        <wp:anchor distT="0" distB="0" distL="114300" distR="114300" simplePos="0" relativeHeight="251664384" behindDoc="1" locked="0" layoutInCell="1" allowOverlap="1" wp14:anchorId="01270096" wp14:editId="504E2B7F">
          <wp:simplePos x="0" y="0"/>
          <wp:positionH relativeFrom="column">
            <wp:posOffset>3189079</wp:posOffset>
          </wp:positionH>
          <wp:positionV relativeFrom="paragraph">
            <wp:posOffset>227965</wp:posOffset>
          </wp:positionV>
          <wp:extent cx="469900" cy="393700"/>
          <wp:effectExtent l="0" t="0" r="0" b="0"/>
          <wp:wrapTight wrapText="bothSides">
            <wp:wrapPolygon edited="0">
              <wp:start x="2335" y="0"/>
              <wp:lineTo x="0" y="0"/>
              <wp:lineTo x="0" y="20903"/>
              <wp:lineTo x="16346" y="20903"/>
              <wp:lineTo x="21016" y="18116"/>
              <wp:lineTo x="21016" y="14632"/>
              <wp:lineTo x="10508" y="11148"/>
              <wp:lineTo x="9924" y="697"/>
              <wp:lineTo x="6422" y="0"/>
              <wp:lineTo x="2335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99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C30DF" w14:textId="77777777" w:rsidR="00C57969" w:rsidRDefault="00C57969">
      <w:pPr>
        <w:spacing w:after="0" w:line="240" w:lineRule="auto"/>
      </w:pPr>
      <w:r>
        <w:separator/>
      </w:r>
    </w:p>
  </w:footnote>
  <w:footnote w:type="continuationSeparator" w:id="0">
    <w:p w14:paraId="755E972E" w14:textId="77777777" w:rsidR="00C57969" w:rsidRDefault="00C57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80492" w14:textId="77777777" w:rsidR="00CC1873" w:rsidRDefault="006B18B9">
    <w:pPr>
      <w:pStyle w:val="Cabealho"/>
      <w:spacing w:after="0" w:line="20" w:lineRule="exact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65408" behindDoc="1" locked="0" layoutInCell="1" allowOverlap="1" wp14:anchorId="6C4D05F6" wp14:editId="61EAA0C8">
          <wp:simplePos x="0" y="0"/>
          <wp:positionH relativeFrom="column">
            <wp:posOffset>-798830</wp:posOffset>
          </wp:positionH>
          <wp:positionV relativeFrom="paragraph">
            <wp:posOffset>6985</wp:posOffset>
          </wp:positionV>
          <wp:extent cx="7546975" cy="1889760"/>
          <wp:effectExtent l="0" t="0" r="0" b="0"/>
          <wp:wrapTight wrapText="bothSides">
            <wp:wrapPolygon edited="0">
              <wp:start x="11413" y="4790"/>
              <wp:lineTo x="2217" y="5226"/>
              <wp:lineTo x="2217" y="8710"/>
              <wp:lineTo x="10795" y="9726"/>
              <wp:lineTo x="10577" y="12048"/>
              <wp:lineTo x="10541" y="13065"/>
              <wp:lineTo x="10686" y="14371"/>
              <wp:lineTo x="10832" y="14516"/>
              <wp:lineTo x="11268" y="16694"/>
              <wp:lineTo x="11268" y="17855"/>
              <wp:lineTo x="12249" y="17855"/>
              <wp:lineTo x="12286" y="17565"/>
              <wp:lineTo x="13049" y="16694"/>
              <wp:lineTo x="13703" y="15823"/>
              <wp:lineTo x="13558" y="15097"/>
              <wp:lineTo x="10795" y="14371"/>
              <wp:lineTo x="13849" y="14371"/>
              <wp:lineTo x="14103" y="14226"/>
              <wp:lineTo x="13885" y="11613"/>
              <wp:lineTo x="13376" y="11177"/>
              <wp:lineTo x="10795" y="9726"/>
              <wp:lineTo x="18974" y="8565"/>
              <wp:lineTo x="18974" y="7403"/>
              <wp:lineTo x="19919" y="7258"/>
              <wp:lineTo x="20028" y="5806"/>
              <wp:lineTo x="18574" y="4790"/>
              <wp:lineTo x="11413" y="479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6975" cy="188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12A19"/>
    <w:multiLevelType w:val="hybridMultilevel"/>
    <w:tmpl w:val="0466FAC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6" w:dllVersion="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173"/>
    <w:rsid w:val="00024F52"/>
    <w:rsid w:val="00032216"/>
    <w:rsid w:val="00042E9C"/>
    <w:rsid w:val="00091581"/>
    <w:rsid w:val="000D6B3B"/>
    <w:rsid w:val="000E26B5"/>
    <w:rsid w:val="0011165A"/>
    <w:rsid w:val="00192CE7"/>
    <w:rsid w:val="001B6AB0"/>
    <w:rsid w:val="001D7BFB"/>
    <w:rsid w:val="002022D9"/>
    <w:rsid w:val="00291B2C"/>
    <w:rsid w:val="002A22EF"/>
    <w:rsid w:val="002C4978"/>
    <w:rsid w:val="002F646C"/>
    <w:rsid w:val="00367186"/>
    <w:rsid w:val="00372BF9"/>
    <w:rsid w:val="00387E64"/>
    <w:rsid w:val="00397CE8"/>
    <w:rsid w:val="00442015"/>
    <w:rsid w:val="0049682D"/>
    <w:rsid w:val="004C2020"/>
    <w:rsid w:val="00516C8B"/>
    <w:rsid w:val="005C1B14"/>
    <w:rsid w:val="005C63F5"/>
    <w:rsid w:val="005C6811"/>
    <w:rsid w:val="005D1F4B"/>
    <w:rsid w:val="00602EC1"/>
    <w:rsid w:val="00612086"/>
    <w:rsid w:val="006352A5"/>
    <w:rsid w:val="006426DB"/>
    <w:rsid w:val="00655719"/>
    <w:rsid w:val="00673F19"/>
    <w:rsid w:val="00687AC8"/>
    <w:rsid w:val="006959ED"/>
    <w:rsid w:val="006A694B"/>
    <w:rsid w:val="006B18B9"/>
    <w:rsid w:val="0074179C"/>
    <w:rsid w:val="00772DBF"/>
    <w:rsid w:val="00781712"/>
    <w:rsid w:val="00783743"/>
    <w:rsid w:val="00790D4C"/>
    <w:rsid w:val="007C67BE"/>
    <w:rsid w:val="007E2E7E"/>
    <w:rsid w:val="0080378C"/>
    <w:rsid w:val="00815FD0"/>
    <w:rsid w:val="00840A3C"/>
    <w:rsid w:val="008851E9"/>
    <w:rsid w:val="008A22D4"/>
    <w:rsid w:val="008A7C7B"/>
    <w:rsid w:val="008C6027"/>
    <w:rsid w:val="008E4EC6"/>
    <w:rsid w:val="009412FA"/>
    <w:rsid w:val="00950140"/>
    <w:rsid w:val="009528F8"/>
    <w:rsid w:val="009650A5"/>
    <w:rsid w:val="009B2B3A"/>
    <w:rsid w:val="009D7DD8"/>
    <w:rsid w:val="009E0F4F"/>
    <w:rsid w:val="009F45E2"/>
    <w:rsid w:val="00A546F0"/>
    <w:rsid w:val="00A6268D"/>
    <w:rsid w:val="00AB02BE"/>
    <w:rsid w:val="00AF3F10"/>
    <w:rsid w:val="00B10EC3"/>
    <w:rsid w:val="00B57597"/>
    <w:rsid w:val="00BB018E"/>
    <w:rsid w:val="00BD2FC7"/>
    <w:rsid w:val="00BE6173"/>
    <w:rsid w:val="00BE724E"/>
    <w:rsid w:val="00C22931"/>
    <w:rsid w:val="00C36143"/>
    <w:rsid w:val="00C57969"/>
    <w:rsid w:val="00C94182"/>
    <w:rsid w:val="00CB5858"/>
    <w:rsid w:val="00CC1873"/>
    <w:rsid w:val="00CC7602"/>
    <w:rsid w:val="00CD7DD6"/>
    <w:rsid w:val="00D05A84"/>
    <w:rsid w:val="00D251EE"/>
    <w:rsid w:val="00D35254"/>
    <w:rsid w:val="00D969F3"/>
    <w:rsid w:val="00DB61CB"/>
    <w:rsid w:val="00DB7F3E"/>
    <w:rsid w:val="00DE47A4"/>
    <w:rsid w:val="00DF2817"/>
    <w:rsid w:val="00E24BDF"/>
    <w:rsid w:val="00E31417"/>
    <w:rsid w:val="00E65904"/>
    <w:rsid w:val="00E7791E"/>
    <w:rsid w:val="00EA277B"/>
    <w:rsid w:val="00ED3AE0"/>
    <w:rsid w:val="00ED69BC"/>
    <w:rsid w:val="00F5309C"/>
    <w:rsid w:val="00F61F90"/>
    <w:rsid w:val="00F743EE"/>
    <w:rsid w:val="00F84AF5"/>
    <w:rsid w:val="00FB183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1B21AB"/>
  <w15:chartTrackingRefBased/>
  <w15:docId w15:val="{43959A6B-5B97-4843-AD33-A263EF86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0" w:line="240" w:lineRule="atLeast"/>
    </w:pPr>
    <w:rPr>
      <w:rFonts w:ascii="MetaPlusNormal-Roman" w:hAnsi="MetaPlusNormal-Roman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styleId="Hiperligao">
    <w:name w:val="Hyperlink"/>
    <w:rPr>
      <w:color w:val="0000FF"/>
      <w:u w:val="single"/>
    </w:rPr>
  </w:style>
  <w:style w:type="character" w:styleId="Nmerodepgina">
    <w:name w:val="page number"/>
    <w:basedOn w:val="Tipodeletrapredefinidodopargrafo"/>
    <w:uiPriority w:val="99"/>
    <w:semiHidden/>
    <w:unhideWhenUsed/>
    <w:rsid w:val="00B10EC3"/>
  </w:style>
  <w:style w:type="table" w:styleId="TabelacomGrelha">
    <w:name w:val="Table Grid"/>
    <w:basedOn w:val="Tabelanormal"/>
    <w:uiPriority w:val="59"/>
    <w:rsid w:val="00FB1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72"/>
    <w:qFormat/>
    <w:rsid w:val="00CC7602"/>
    <w:pPr>
      <w:ind w:left="720"/>
      <w:contextualSpacing/>
    </w:pPr>
  </w:style>
  <w:style w:type="character" w:customStyle="1" w:styleId="Tipodeletrapredefinidodopargrafo1">
    <w:name w:val="Tipo de letra predefinido do parágrafo1"/>
    <w:rsid w:val="00DF2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0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oares\Documents\_CESAM\TEMPLATES\TEMPLATES_prontos\declara&#231;&#227;o_acolhimento_PhD_outrasUniversidad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2409B8-376E-4809-AD6F-3731833AD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declaração_acolhimento_PhD_outrasUniversidades.dotx</Template>
  <TotalTime>16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——X——</vt:lpstr>
      <vt:lpstr>——X——</vt:lpstr>
    </vt:vector>
  </TitlesOfParts>
  <Company>RAN</Company>
  <LinksUpToDate>false</LinksUpToDate>
  <CharactersWithSpaces>679</CharactersWithSpaces>
  <SharedDoc>false</SharedDoc>
  <HLinks>
    <vt:vector size="6" baseType="variant">
      <vt:variant>
        <vt:i4>721003</vt:i4>
      </vt:variant>
      <vt:variant>
        <vt:i4>6526</vt:i4>
      </vt:variant>
      <vt:variant>
        <vt:i4>1025</vt:i4>
      </vt:variant>
      <vt:variant>
        <vt:i4>1</vt:i4>
      </vt:variant>
      <vt:variant>
        <vt:lpwstr>anacoreta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——X——</dc:title>
  <dc:subject/>
  <dc:creator>Amadeu Soares</dc:creator>
  <cp:keywords/>
  <cp:lastModifiedBy>Aida Oliveira</cp:lastModifiedBy>
  <cp:revision>3</cp:revision>
  <cp:lastPrinted>2022-10-26T23:06:00Z</cp:lastPrinted>
  <dcterms:created xsi:type="dcterms:W3CDTF">2023-10-26T22:39:00Z</dcterms:created>
  <dcterms:modified xsi:type="dcterms:W3CDTF">2023-10-27T10:31:00Z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bfee57025a80eaea785a195596457a7880052ff7e1d94c035b265a3132ede309</vt:lpwstr>
  </property>
</Properties>
</file>