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C6BC2C" w14:textId="77777777" w:rsidR="00CC1873" w:rsidRDefault="00CC1873">
      <w:pPr>
        <w:pStyle w:val="Header"/>
        <w:tabs>
          <w:tab w:val="clear" w:pos="4320"/>
          <w:tab w:val="clear" w:pos="8640"/>
        </w:tabs>
        <w:spacing w:after="0" w:line="14" w:lineRule="auto"/>
        <w:rPr>
          <w:sz w:val="12"/>
        </w:rPr>
      </w:pPr>
    </w:p>
    <w:p w14:paraId="612DA65F" w14:textId="77777777" w:rsidR="00CC1873" w:rsidRDefault="00CC1873">
      <w:pPr>
        <w:spacing w:after="0" w:line="14" w:lineRule="auto"/>
        <w:rPr>
          <w:rFonts w:ascii="Arial" w:hAnsi="Arial"/>
          <w:sz w:val="16"/>
        </w:rPr>
      </w:pPr>
    </w:p>
    <w:p w14:paraId="2F5461CE" w14:textId="77777777" w:rsidR="00602EC1" w:rsidRDefault="00602EC1">
      <w:pPr>
        <w:spacing w:after="0" w:line="14" w:lineRule="auto"/>
        <w:rPr>
          <w:rFonts w:ascii="Arial" w:hAnsi="Arial"/>
          <w:sz w:val="16"/>
        </w:rPr>
      </w:pPr>
    </w:p>
    <w:p w14:paraId="5338E6C3" w14:textId="77777777" w:rsidR="00CC1873" w:rsidRDefault="00CC1873">
      <w:pPr>
        <w:spacing w:after="0" w:line="14" w:lineRule="auto"/>
      </w:pPr>
    </w:p>
    <w:p w14:paraId="65BF3767" w14:textId="77777777" w:rsidR="00B10EC3" w:rsidRPr="00B10EC3" w:rsidRDefault="00B10EC3" w:rsidP="00B10EC3">
      <w:pPr>
        <w:spacing w:after="0"/>
        <w:rPr>
          <w:vanish/>
        </w:rPr>
      </w:pPr>
    </w:p>
    <w:tbl>
      <w:tblPr>
        <w:tblpPr w:leftFromText="141" w:rightFromText="141" w:vertAnchor="text" w:tblpX="4962" w:tblpY="108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CD7DD6" w14:paraId="25D75491" w14:textId="77777777" w:rsidTr="00CD7DD6">
        <w:trPr>
          <w:trHeight w:val="227"/>
        </w:trPr>
        <w:tc>
          <w:tcPr>
            <w:tcW w:w="3018" w:type="dxa"/>
          </w:tcPr>
          <w:p w14:paraId="1A1EACC9" w14:textId="77777777" w:rsidR="00CD7DD6" w:rsidRPr="00387E64" w:rsidRDefault="00CD7DD6" w:rsidP="00CD7DD6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  <w:bookmarkStart w:id="0" w:name="_Ref93119277"/>
            <w:r>
              <w:rPr>
                <w:rFonts w:ascii="Arial" w:hAnsi="Arial" w:cs="Arial"/>
                <w:b/>
                <w:bCs/>
                <w:sz w:val="19"/>
              </w:rPr>
              <w:t xml:space="preserve">Ao </w:t>
            </w:r>
          </w:p>
        </w:tc>
      </w:tr>
      <w:tr w:rsidR="00CD7DD6" w14:paraId="70DD72BB" w14:textId="77777777" w:rsidTr="00CD7DD6">
        <w:trPr>
          <w:trHeight w:val="454"/>
        </w:trPr>
        <w:tc>
          <w:tcPr>
            <w:tcW w:w="3018" w:type="dxa"/>
          </w:tcPr>
          <w:p w14:paraId="50D40555" w14:textId="77777777" w:rsidR="00CD7DD6" w:rsidRPr="00516C8B" w:rsidRDefault="00CD7DD6" w:rsidP="00CD7DD6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Coordenador Científico do CESAM</w:t>
            </w:r>
          </w:p>
        </w:tc>
      </w:tr>
      <w:bookmarkEnd w:id="0"/>
    </w:tbl>
    <w:p w14:paraId="11CA829C" w14:textId="5E32005B" w:rsidR="00CC1873" w:rsidRDefault="00CC1873">
      <w:pPr>
        <w:rPr>
          <w:rFonts w:ascii="Arial" w:hAnsi="Arial"/>
          <w:sz w:val="18"/>
        </w:rPr>
      </w:pPr>
    </w:p>
    <w:p w14:paraId="3F448836" w14:textId="432A61B3" w:rsidR="00CD7DD6" w:rsidRDefault="00CD7DD6">
      <w:pPr>
        <w:rPr>
          <w:rFonts w:ascii="Arial" w:hAnsi="Arial"/>
          <w:sz w:val="18"/>
        </w:rPr>
      </w:pPr>
    </w:p>
    <w:p w14:paraId="4BF2E0F3" w14:textId="3FACAAB6" w:rsidR="00CD7DD6" w:rsidRDefault="00CD7DD6">
      <w:pPr>
        <w:rPr>
          <w:rFonts w:ascii="Arial" w:hAnsi="Arial"/>
          <w:sz w:val="18"/>
        </w:rPr>
      </w:pPr>
    </w:p>
    <w:p w14:paraId="5E1DD930" w14:textId="3A21F4CF" w:rsidR="00CD7DD6" w:rsidRDefault="00CD7DD6">
      <w:pPr>
        <w:rPr>
          <w:rFonts w:ascii="Arial" w:hAnsi="Arial"/>
          <w:sz w:val="18"/>
        </w:rPr>
      </w:pPr>
    </w:p>
    <w:tbl>
      <w:tblPr>
        <w:tblpPr w:vertAnchor="page" w:horzAnchor="margin" w:tblpY="4681"/>
        <w:tblOverlap w:val="never"/>
        <w:tblW w:w="98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12"/>
        <w:gridCol w:w="2450"/>
        <w:gridCol w:w="2602"/>
        <w:gridCol w:w="2245"/>
      </w:tblGrid>
      <w:tr w:rsidR="006A694B" w14:paraId="07B96228" w14:textId="77777777" w:rsidTr="006A694B">
        <w:trPr>
          <w:cantSplit/>
          <w:trHeight w:val="284"/>
        </w:trPr>
        <w:tc>
          <w:tcPr>
            <w:tcW w:w="2512" w:type="dxa"/>
            <w:tcMar>
              <w:left w:w="28" w:type="dxa"/>
            </w:tcMar>
          </w:tcPr>
          <w:p w14:paraId="6789A46F" w14:textId="77777777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</w:p>
        </w:tc>
        <w:tc>
          <w:tcPr>
            <w:tcW w:w="2450" w:type="dxa"/>
            <w:tcMar>
              <w:left w:w="0" w:type="dxa"/>
            </w:tcMar>
          </w:tcPr>
          <w:p w14:paraId="26762405" w14:textId="77777777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</w:p>
        </w:tc>
        <w:tc>
          <w:tcPr>
            <w:tcW w:w="2602" w:type="dxa"/>
            <w:tcMar>
              <w:left w:w="0" w:type="dxa"/>
            </w:tcMar>
          </w:tcPr>
          <w:p w14:paraId="1D50AAA9" w14:textId="77777777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Deslocação em viatura própria</w:t>
            </w:r>
          </w:p>
        </w:tc>
        <w:tc>
          <w:tcPr>
            <w:tcW w:w="2245" w:type="dxa"/>
            <w:tcMar>
              <w:left w:w="28" w:type="dxa"/>
            </w:tcMar>
          </w:tcPr>
          <w:p w14:paraId="3AAFDCE0" w14:textId="77777777" w:rsidR="006A694B" w:rsidRPr="00516C8B" w:rsidRDefault="006A694B" w:rsidP="006A694B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</w:p>
        </w:tc>
      </w:tr>
    </w:tbl>
    <w:tbl>
      <w:tblPr>
        <w:tblpPr w:vertAnchor="page" w:horzAnchor="margin" w:tblpY="5506"/>
        <w:tblOverlap w:val="never"/>
        <w:tblW w:w="9809" w:type="dxa"/>
        <w:tblCellSpacing w:w="0" w:type="dxa"/>
        <w:tblLayout w:type="fixed"/>
        <w:tblCellMar>
          <w:left w:w="0" w:type="dxa"/>
          <w:right w:w="85" w:type="dxa"/>
        </w:tblCellMar>
        <w:tblLook w:val="0000" w:firstRow="0" w:lastRow="0" w:firstColumn="0" w:lastColumn="0" w:noHBand="0" w:noVBand="0"/>
      </w:tblPr>
      <w:tblGrid>
        <w:gridCol w:w="2512"/>
        <w:gridCol w:w="7297"/>
      </w:tblGrid>
      <w:tr w:rsidR="006A694B" w:rsidRPr="00387E64" w14:paraId="23A39DEF" w14:textId="77777777" w:rsidTr="006A694B">
        <w:trPr>
          <w:trHeight w:val="529"/>
          <w:tblCellSpacing w:w="0" w:type="dxa"/>
        </w:trPr>
        <w:tc>
          <w:tcPr>
            <w:tcW w:w="2512" w:type="dxa"/>
          </w:tcPr>
          <w:p w14:paraId="73664D1A" w14:textId="77777777" w:rsidR="006A694B" w:rsidRPr="00D969F3" w:rsidRDefault="006A694B" w:rsidP="006A694B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Pedido de Autorização de Deslocação em Viatura própria</w:t>
            </w:r>
          </w:p>
        </w:tc>
        <w:tc>
          <w:tcPr>
            <w:tcW w:w="7297" w:type="dxa"/>
            <w:tcMar>
              <w:left w:w="28" w:type="dxa"/>
            </w:tcMar>
          </w:tcPr>
          <w:p w14:paraId="36A8D163" w14:textId="77777777" w:rsidR="006A694B" w:rsidRDefault="006A694B" w:rsidP="006A694B">
            <w:r w:rsidRPr="00A75529">
              <w:rPr>
                <w:rStyle w:val="Tipodeletrapredefinidodopargrafo"/>
                <w:i/>
              </w:rPr>
              <w:t>Nome completo</w:t>
            </w:r>
            <w:r>
              <w:t xml:space="preserve">, </w:t>
            </w:r>
            <w:r w:rsidRPr="00A75529">
              <w:rPr>
                <w:rStyle w:val="Tipodeletrapredefinidodopargrafo"/>
                <w:i/>
              </w:rPr>
              <w:t>Categoria profissional</w:t>
            </w:r>
            <w:r w:rsidRPr="00DF2817">
              <w:rPr>
                <w:rStyle w:val="Tipodeletrapredefinidodopargrafo"/>
              </w:rPr>
              <w:t>, v</w:t>
            </w:r>
            <w:r w:rsidRPr="00DF2817">
              <w:t xml:space="preserve">em </w:t>
            </w:r>
            <w:r>
              <w:t>por este meio solicitar que lhe</w:t>
            </w:r>
          </w:p>
          <w:p w14:paraId="05758F05" w14:textId="77777777" w:rsidR="006A694B" w:rsidRDefault="006A694B" w:rsidP="006A694B">
            <w:r>
              <w:t>seja concedida autorização para se deslocar em viatura própria de Aveiro a</w:t>
            </w:r>
          </w:p>
          <w:p w14:paraId="09FC744F" w14:textId="108AF918" w:rsidR="006A694B" w:rsidRDefault="006A694B" w:rsidP="006A694B">
            <w:r w:rsidRPr="00A75529">
              <w:rPr>
                <w:rStyle w:val="Tipodeletrapredefinidodopargrafo"/>
                <w:i/>
              </w:rPr>
              <w:t>localidade</w:t>
            </w:r>
            <w:r w:rsidRPr="00A75529">
              <w:t xml:space="preserve"> </w:t>
            </w:r>
            <w:r>
              <w:t>e volta,</w:t>
            </w:r>
            <w:r w:rsidR="008C6027">
              <w:t xml:space="preserve"> </w:t>
            </w:r>
            <w:r w:rsidR="008C6027" w:rsidRPr="008C6027">
              <w:t xml:space="preserve">no período de </w:t>
            </w:r>
            <w:proofErr w:type="spellStart"/>
            <w:r w:rsidR="008C6027" w:rsidRPr="00A75529">
              <w:rPr>
                <w:i/>
              </w:rPr>
              <w:t>xxx</w:t>
            </w:r>
            <w:proofErr w:type="spellEnd"/>
            <w:r w:rsidR="008C6027" w:rsidRPr="00A75529">
              <w:t xml:space="preserve"> </w:t>
            </w:r>
            <w:r w:rsidR="008C6027" w:rsidRPr="008C6027">
              <w:t xml:space="preserve">a </w:t>
            </w:r>
            <w:proofErr w:type="spellStart"/>
            <w:r w:rsidR="008C6027" w:rsidRPr="00A75529">
              <w:rPr>
                <w:i/>
              </w:rPr>
              <w:t>xxx</w:t>
            </w:r>
            <w:proofErr w:type="spellEnd"/>
            <w:r w:rsidR="008C6027" w:rsidRPr="00A75529">
              <w:t xml:space="preserve"> </w:t>
            </w:r>
            <w:r w:rsidR="008C6027" w:rsidRPr="00A75529">
              <w:rPr>
                <w:i/>
              </w:rPr>
              <w:t>(indicar dia/mês/ano)</w:t>
            </w:r>
            <w:r w:rsidR="008C6027">
              <w:t xml:space="preserve">, </w:t>
            </w:r>
            <w:r>
              <w:t xml:space="preserve">num total aproximado de </w:t>
            </w:r>
            <w:r w:rsidRPr="00A75529">
              <w:rPr>
                <w:rStyle w:val="Tipodeletrapredefinidodopargrafo"/>
                <w:i/>
              </w:rPr>
              <w:t>XXX</w:t>
            </w:r>
            <w:r w:rsidRPr="00A75529">
              <w:rPr>
                <w:rStyle w:val="Tipodeletrapredefinidodopargrafo"/>
              </w:rPr>
              <w:t xml:space="preserve"> </w:t>
            </w:r>
            <w:r>
              <w:t>km,</w:t>
            </w:r>
            <w:r w:rsidR="00F743EE">
              <w:t xml:space="preserve"> </w:t>
            </w:r>
            <w:r>
              <w:t xml:space="preserve">conforme percurso anexo a este pedido. </w:t>
            </w:r>
          </w:p>
          <w:p w14:paraId="3506A4BC" w14:textId="77777777" w:rsidR="006A694B" w:rsidRDefault="006A694B" w:rsidP="006A694B">
            <w:pPr>
              <w:rPr>
                <w:color w:val="00B050"/>
              </w:rPr>
            </w:pPr>
          </w:p>
          <w:p w14:paraId="5AEA9650" w14:textId="77777777" w:rsidR="006A694B" w:rsidRPr="00A75529" w:rsidRDefault="006A694B" w:rsidP="006A694B">
            <w:pPr>
              <w:rPr>
                <w:i/>
              </w:rPr>
            </w:pPr>
            <w:r w:rsidRPr="00A75529">
              <w:rPr>
                <w:i/>
              </w:rPr>
              <w:t>(Enquadramento e justificação do propósito da utilização de viatura própria)</w:t>
            </w:r>
          </w:p>
          <w:p w14:paraId="749568FB" w14:textId="77777777" w:rsidR="006A694B" w:rsidRDefault="006A694B" w:rsidP="006A694B">
            <w:pPr>
              <w:spacing w:after="0" w:line="276" w:lineRule="auto"/>
              <w:rPr>
                <w:rFonts w:ascii="Arial" w:hAnsi="Arial"/>
                <w:sz w:val="18"/>
              </w:rPr>
            </w:pPr>
          </w:p>
          <w:p w14:paraId="22E950EF" w14:textId="36CFB2F8" w:rsidR="006A694B" w:rsidRDefault="006A694B" w:rsidP="006A694B">
            <w:r w:rsidRPr="00F743EE">
              <w:t>Declaro, para os devidos efeitos legais, que assumo, pela utilização da minha viatura própria e durante o período em que decorre a deslocação na referida viatura, a responsabilidade por qualquer acidente, e qualquer que seja a sua natureza, sendo, sempre que aplicável, responsável pelos prejuízos que possa sofrer e ou provocar a terceiros, nos termos legais.</w:t>
            </w:r>
          </w:p>
          <w:p w14:paraId="59119DD2" w14:textId="77777777" w:rsidR="00F743EE" w:rsidRPr="00F743EE" w:rsidRDefault="00F743EE" w:rsidP="006A694B"/>
          <w:p w14:paraId="6BD29C17" w14:textId="77777777" w:rsidR="006A694B" w:rsidRPr="00F743EE" w:rsidRDefault="006A694B" w:rsidP="006A694B">
            <w:r w:rsidRPr="00F743EE">
              <w:t>Declaro, igualmente, que tomei conhecimento que a Universidade de Aveiro, fundação publica com regime de direito privado, com sede no Campus Universitário de Santiago, 3810-193 Aveiro, pessoa coletiva nº 501 461 108, declina qualquer responsabilidade nesse âmbito e que ocorra nesse circunstancialismo.</w:t>
            </w:r>
          </w:p>
          <w:p w14:paraId="09BB1233" w14:textId="77777777" w:rsidR="006A694B" w:rsidRPr="00D05A84" w:rsidRDefault="006A694B" w:rsidP="006A694B">
            <w:pPr>
              <w:spacing w:after="0" w:line="276" w:lineRule="auto"/>
              <w:rPr>
                <w:rFonts w:ascii="Arial" w:hAnsi="Arial"/>
                <w:sz w:val="18"/>
              </w:rPr>
            </w:pPr>
          </w:p>
          <w:p w14:paraId="067B21A7" w14:textId="77777777" w:rsidR="006A694B" w:rsidRDefault="006A694B" w:rsidP="006A694B">
            <w:pPr>
              <w:spacing w:after="0" w:line="220" w:lineRule="exact"/>
              <w:rPr>
                <w:color w:val="00B050"/>
              </w:rPr>
            </w:pPr>
            <w:r>
              <w:rPr>
                <w:rFonts w:ascii="Arial" w:hAnsi="Arial"/>
                <w:sz w:val="18"/>
              </w:rPr>
              <w:t xml:space="preserve">Aveiro, </w:t>
            </w:r>
            <w:r w:rsidRPr="00A75529">
              <w:rPr>
                <w:i/>
              </w:rPr>
              <w:t>XX</w:t>
            </w:r>
            <w:r w:rsidRPr="00A75529">
              <w:t xml:space="preserve"> </w:t>
            </w:r>
            <w:r w:rsidRPr="006A694B">
              <w:t>de</w:t>
            </w:r>
            <w:r>
              <w:rPr>
                <w:color w:val="00B050"/>
              </w:rPr>
              <w:t xml:space="preserve"> </w:t>
            </w:r>
            <w:r w:rsidRPr="00A75529">
              <w:rPr>
                <w:i/>
              </w:rPr>
              <w:t>XXXX</w:t>
            </w:r>
            <w:r w:rsidRPr="00A75529">
              <w:t xml:space="preserve"> </w:t>
            </w:r>
            <w:r w:rsidRPr="006A694B">
              <w:t>de</w:t>
            </w:r>
            <w:r>
              <w:rPr>
                <w:color w:val="00B050"/>
              </w:rPr>
              <w:t xml:space="preserve"> </w:t>
            </w:r>
            <w:r w:rsidRPr="006A694B">
              <w:t>20</w:t>
            </w:r>
            <w:r w:rsidRPr="00A75529">
              <w:rPr>
                <w:i/>
              </w:rPr>
              <w:t>XX</w:t>
            </w:r>
          </w:p>
          <w:p w14:paraId="2CF16930" w14:textId="77777777" w:rsidR="00A546F0" w:rsidRDefault="00A546F0" w:rsidP="006A694B">
            <w:pPr>
              <w:spacing w:after="0" w:line="220" w:lineRule="exact"/>
              <w:rPr>
                <w:rFonts w:ascii="Arial" w:hAnsi="Arial"/>
                <w:sz w:val="18"/>
              </w:rPr>
            </w:pPr>
          </w:p>
          <w:p w14:paraId="68B5DB1C" w14:textId="51CEA8D3" w:rsidR="00A546F0" w:rsidRPr="00A75529" w:rsidRDefault="00A546F0" w:rsidP="006A694B">
            <w:pPr>
              <w:spacing w:after="0" w:line="220" w:lineRule="exact"/>
              <w:rPr>
                <w:rFonts w:ascii="Arial" w:hAnsi="Arial"/>
                <w:i/>
                <w:sz w:val="18"/>
              </w:rPr>
            </w:pPr>
            <w:bookmarkStart w:id="1" w:name="_GoBack"/>
            <w:r w:rsidRPr="00A75529">
              <w:rPr>
                <w:i/>
              </w:rPr>
              <w:t>(assinatura)</w:t>
            </w:r>
            <w:bookmarkEnd w:id="1"/>
          </w:p>
        </w:tc>
      </w:tr>
    </w:tbl>
    <w:tbl>
      <w:tblPr>
        <w:tblpPr w:leftFromText="141" w:rightFromText="141" w:vertAnchor="text" w:horzAnchor="page" w:tblpX="6238" w:tblpY="10118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A546F0" w14:paraId="720E0B77" w14:textId="77777777" w:rsidTr="00A546F0">
        <w:trPr>
          <w:trHeight w:val="227"/>
        </w:trPr>
        <w:tc>
          <w:tcPr>
            <w:tcW w:w="3018" w:type="dxa"/>
          </w:tcPr>
          <w:p w14:paraId="66875D2A" w14:textId="77777777" w:rsidR="00A546F0" w:rsidRPr="00387E64" w:rsidRDefault="00A546F0" w:rsidP="00A546F0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Despacho:</w:t>
            </w:r>
          </w:p>
        </w:tc>
      </w:tr>
      <w:tr w:rsidR="00A546F0" w14:paraId="290618CB" w14:textId="77777777" w:rsidTr="00A546F0">
        <w:trPr>
          <w:trHeight w:val="454"/>
        </w:trPr>
        <w:tc>
          <w:tcPr>
            <w:tcW w:w="3018" w:type="dxa"/>
          </w:tcPr>
          <w:p w14:paraId="1FDAD40F" w14:textId="77777777" w:rsidR="00A546F0" w:rsidRPr="00516C8B" w:rsidRDefault="00A546F0" w:rsidP="00A546F0">
            <w:pPr>
              <w:spacing w:after="0" w:line="225" w:lineRule="atLeast"/>
              <w:ind w:left="28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Autorizado</w:t>
            </w:r>
          </w:p>
        </w:tc>
      </w:tr>
    </w:tbl>
    <w:p w14:paraId="2640EC8C" w14:textId="77777777" w:rsidR="00CD7DD6" w:rsidRPr="00783743" w:rsidRDefault="00CD7DD6">
      <w:pPr>
        <w:rPr>
          <w:rFonts w:ascii="Arial" w:hAnsi="Arial"/>
          <w:sz w:val="18"/>
        </w:rPr>
      </w:pPr>
    </w:p>
    <w:sectPr w:rsidR="00CD7DD6" w:rsidRPr="00783743" w:rsidSect="00FB1832">
      <w:headerReference w:type="default" r:id="rId8"/>
      <w:footerReference w:type="default" r:id="rId9"/>
      <w:pgSz w:w="11899" w:h="16838"/>
      <w:pgMar w:top="3016" w:right="851" w:bottom="1355" w:left="1247" w:header="0" w:footer="1554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C5CFB2" w14:textId="77777777" w:rsidR="00DE6309" w:rsidRDefault="00DE6309">
      <w:pPr>
        <w:spacing w:after="0" w:line="240" w:lineRule="auto"/>
      </w:pPr>
      <w:r>
        <w:separator/>
      </w:r>
    </w:p>
  </w:endnote>
  <w:endnote w:type="continuationSeparator" w:id="0">
    <w:p w14:paraId="4E2F2ACC" w14:textId="77777777" w:rsidR="00DE6309" w:rsidRDefault="00DE6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PlusNormal-Roman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B9C402" w14:textId="77777777" w:rsidR="00516C8B" w:rsidRDefault="009F45E2">
    <w:pPr>
      <w:pStyle w:val="Footer"/>
    </w:pPr>
    <w:r w:rsidRPr="009F45E2">
      <w:rPr>
        <w:noProof/>
      </w:rPr>
      <w:drawing>
        <wp:anchor distT="0" distB="0" distL="114300" distR="114300" simplePos="0" relativeHeight="251664384" behindDoc="1" locked="0" layoutInCell="1" allowOverlap="1" wp14:anchorId="01270096" wp14:editId="504E2B7F">
          <wp:simplePos x="0" y="0"/>
          <wp:positionH relativeFrom="column">
            <wp:posOffset>3189079</wp:posOffset>
          </wp:positionH>
          <wp:positionV relativeFrom="paragraph">
            <wp:posOffset>227965</wp:posOffset>
          </wp:positionV>
          <wp:extent cx="469900" cy="393700"/>
          <wp:effectExtent l="0" t="0" r="0" b="0"/>
          <wp:wrapTight wrapText="bothSides">
            <wp:wrapPolygon edited="0">
              <wp:start x="2335" y="0"/>
              <wp:lineTo x="0" y="0"/>
              <wp:lineTo x="0" y="20903"/>
              <wp:lineTo x="16346" y="20903"/>
              <wp:lineTo x="21016" y="18116"/>
              <wp:lineTo x="21016" y="14632"/>
              <wp:lineTo x="10508" y="11148"/>
              <wp:lineTo x="9924" y="697"/>
              <wp:lineTo x="6422" y="0"/>
              <wp:lineTo x="2335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69900" cy="393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294EEF" w14:textId="77777777" w:rsidR="00DE6309" w:rsidRDefault="00DE6309">
      <w:pPr>
        <w:spacing w:after="0" w:line="240" w:lineRule="auto"/>
      </w:pPr>
      <w:r>
        <w:separator/>
      </w:r>
    </w:p>
  </w:footnote>
  <w:footnote w:type="continuationSeparator" w:id="0">
    <w:p w14:paraId="36599F59" w14:textId="77777777" w:rsidR="00DE6309" w:rsidRDefault="00DE63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480492" w14:textId="77777777" w:rsidR="00CC1873" w:rsidRDefault="006B18B9">
    <w:pPr>
      <w:pStyle w:val="Header"/>
      <w:spacing w:after="0" w:line="20" w:lineRule="exac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65408" behindDoc="1" locked="0" layoutInCell="1" allowOverlap="1" wp14:anchorId="6C4D05F6" wp14:editId="61EAA0C8">
          <wp:simplePos x="0" y="0"/>
          <wp:positionH relativeFrom="column">
            <wp:posOffset>-798830</wp:posOffset>
          </wp:positionH>
          <wp:positionV relativeFrom="paragraph">
            <wp:posOffset>6985</wp:posOffset>
          </wp:positionV>
          <wp:extent cx="7546975" cy="1889760"/>
          <wp:effectExtent l="0" t="0" r="0" b="0"/>
          <wp:wrapTight wrapText="bothSides">
            <wp:wrapPolygon edited="0">
              <wp:start x="11413" y="4790"/>
              <wp:lineTo x="2217" y="5226"/>
              <wp:lineTo x="2217" y="8710"/>
              <wp:lineTo x="10795" y="9726"/>
              <wp:lineTo x="10577" y="12048"/>
              <wp:lineTo x="10541" y="13065"/>
              <wp:lineTo x="10686" y="14371"/>
              <wp:lineTo x="10832" y="14516"/>
              <wp:lineTo x="11268" y="16694"/>
              <wp:lineTo x="11268" y="17855"/>
              <wp:lineTo x="12249" y="17855"/>
              <wp:lineTo x="12286" y="17565"/>
              <wp:lineTo x="13049" y="16694"/>
              <wp:lineTo x="13703" y="15823"/>
              <wp:lineTo x="13558" y="15097"/>
              <wp:lineTo x="10795" y="14371"/>
              <wp:lineTo x="13849" y="14371"/>
              <wp:lineTo x="14103" y="14226"/>
              <wp:lineTo x="13885" y="11613"/>
              <wp:lineTo x="13376" y="11177"/>
              <wp:lineTo x="10795" y="9726"/>
              <wp:lineTo x="18974" y="8565"/>
              <wp:lineTo x="18974" y="7403"/>
              <wp:lineTo x="19919" y="7258"/>
              <wp:lineTo x="20028" y="5806"/>
              <wp:lineTo x="18574" y="4790"/>
              <wp:lineTo x="11413" y="4790"/>
            </wp:wrapPolygon>
          </wp:wrapTight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6975" cy="1889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12A19"/>
    <w:multiLevelType w:val="hybridMultilevel"/>
    <w:tmpl w:val="0466FAC8"/>
    <w:lvl w:ilvl="0" w:tplc="08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SystemFonts/>
  <w:activeWritingStyle w:appName="MSWord" w:lang="en-US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enforcement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6173"/>
    <w:rsid w:val="00024F52"/>
    <w:rsid w:val="00032216"/>
    <w:rsid w:val="00042E9C"/>
    <w:rsid w:val="00091581"/>
    <w:rsid w:val="000D6B3B"/>
    <w:rsid w:val="0011165A"/>
    <w:rsid w:val="00192CE7"/>
    <w:rsid w:val="001B6AB0"/>
    <w:rsid w:val="001D7BFB"/>
    <w:rsid w:val="002022D9"/>
    <w:rsid w:val="00291B2C"/>
    <w:rsid w:val="002A22EF"/>
    <w:rsid w:val="002C4978"/>
    <w:rsid w:val="002D1C9A"/>
    <w:rsid w:val="002F646C"/>
    <w:rsid w:val="00367186"/>
    <w:rsid w:val="00372BF9"/>
    <w:rsid w:val="00387E64"/>
    <w:rsid w:val="00397CE8"/>
    <w:rsid w:val="00442015"/>
    <w:rsid w:val="0049682D"/>
    <w:rsid w:val="004C2020"/>
    <w:rsid w:val="00516C8B"/>
    <w:rsid w:val="005C1B14"/>
    <w:rsid w:val="005C63F5"/>
    <w:rsid w:val="005C6811"/>
    <w:rsid w:val="005D1F4B"/>
    <w:rsid w:val="00602EC1"/>
    <w:rsid w:val="00612086"/>
    <w:rsid w:val="006352A5"/>
    <w:rsid w:val="006426DB"/>
    <w:rsid w:val="00655719"/>
    <w:rsid w:val="00673F19"/>
    <w:rsid w:val="00687AC8"/>
    <w:rsid w:val="006959ED"/>
    <w:rsid w:val="006A694B"/>
    <w:rsid w:val="006B18B9"/>
    <w:rsid w:val="0074179C"/>
    <w:rsid w:val="00772DBF"/>
    <w:rsid w:val="00781712"/>
    <w:rsid w:val="00783743"/>
    <w:rsid w:val="00790D4C"/>
    <w:rsid w:val="007C67BE"/>
    <w:rsid w:val="007E2E7E"/>
    <w:rsid w:val="0080378C"/>
    <w:rsid w:val="00815FD0"/>
    <w:rsid w:val="00840A3C"/>
    <w:rsid w:val="008851E9"/>
    <w:rsid w:val="008A7C7B"/>
    <w:rsid w:val="008C6027"/>
    <w:rsid w:val="008E4EC6"/>
    <w:rsid w:val="009412FA"/>
    <w:rsid w:val="00950140"/>
    <w:rsid w:val="009528F8"/>
    <w:rsid w:val="009650A5"/>
    <w:rsid w:val="009B2B3A"/>
    <w:rsid w:val="009D7DD8"/>
    <w:rsid w:val="009E0F4F"/>
    <w:rsid w:val="009F45E2"/>
    <w:rsid w:val="00A546F0"/>
    <w:rsid w:val="00A6268D"/>
    <w:rsid w:val="00A75529"/>
    <w:rsid w:val="00AB02BE"/>
    <w:rsid w:val="00B10EC3"/>
    <w:rsid w:val="00B57597"/>
    <w:rsid w:val="00BB018E"/>
    <w:rsid w:val="00BD2FC7"/>
    <w:rsid w:val="00BE6173"/>
    <w:rsid w:val="00BE724E"/>
    <w:rsid w:val="00C22931"/>
    <w:rsid w:val="00CB5858"/>
    <w:rsid w:val="00CC1873"/>
    <w:rsid w:val="00CC7602"/>
    <w:rsid w:val="00CD7DD6"/>
    <w:rsid w:val="00D05A84"/>
    <w:rsid w:val="00D251EE"/>
    <w:rsid w:val="00D35254"/>
    <w:rsid w:val="00D969F3"/>
    <w:rsid w:val="00DB61CB"/>
    <w:rsid w:val="00DB7F3E"/>
    <w:rsid w:val="00DE47A4"/>
    <w:rsid w:val="00DE6309"/>
    <w:rsid w:val="00DF2817"/>
    <w:rsid w:val="00E24BDF"/>
    <w:rsid w:val="00E31417"/>
    <w:rsid w:val="00E65904"/>
    <w:rsid w:val="00E7791E"/>
    <w:rsid w:val="00EA277B"/>
    <w:rsid w:val="00ED3AE0"/>
    <w:rsid w:val="00ED69BC"/>
    <w:rsid w:val="00F5309C"/>
    <w:rsid w:val="00F61F90"/>
    <w:rsid w:val="00F743EE"/>
    <w:rsid w:val="00F84AF5"/>
    <w:rsid w:val="00FB183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1B21AB"/>
  <w15:chartTrackingRefBased/>
  <w15:docId w15:val="{43959A6B-5B97-4843-AD33-A263EF865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0" w:line="240" w:lineRule="atLeast"/>
    </w:pPr>
    <w:rPr>
      <w:rFonts w:ascii="MetaPlusNormal-Roman" w:hAnsi="MetaPlusNormal-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B10EC3"/>
  </w:style>
  <w:style w:type="table" w:styleId="TableGrid">
    <w:name w:val="Table Grid"/>
    <w:basedOn w:val="TableNormal"/>
    <w:uiPriority w:val="59"/>
    <w:rsid w:val="00FB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72"/>
    <w:qFormat/>
    <w:rsid w:val="00CC7602"/>
    <w:pPr>
      <w:ind w:left="720"/>
      <w:contextualSpacing/>
    </w:pPr>
  </w:style>
  <w:style w:type="character" w:customStyle="1" w:styleId="Tipodeletrapredefinidodopargrafo">
    <w:name w:val="Tipo de letra predefinido do parágrafo"/>
    <w:rsid w:val="00DF28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900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oares\Documents\_CESAM\TEMPLATES\TEMPLATES_prontos\declara&#231;&#227;o_acolhimento_PhD_outrasUniversidade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0C4DFA1-C0CA-419E-AA03-39FA0C4AC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declaração_acolhimento_PhD_outrasUniversidades.dotx</Template>
  <TotalTime>2</TotalTime>
  <Pages>1</Pages>
  <Words>193</Words>
  <Characters>1043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——X——</vt:lpstr>
      <vt:lpstr>——X——</vt:lpstr>
    </vt:vector>
  </TitlesOfParts>
  <Company>RAN</Company>
  <LinksUpToDate>false</LinksUpToDate>
  <CharactersWithSpaces>1234</CharactersWithSpaces>
  <SharedDoc>false</SharedDoc>
  <HLinks>
    <vt:vector size="6" baseType="variant">
      <vt:variant>
        <vt:i4>721003</vt:i4>
      </vt:variant>
      <vt:variant>
        <vt:i4>6526</vt:i4>
      </vt:variant>
      <vt:variant>
        <vt:i4>1025</vt:i4>
      </vt:variant>
      <vt:variant>
        <vt:i4>1</vt:i4>
      </vt:variant>
      <vt:variant>
        <vt:lpwstr>anacoreta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——X——</dc:title>
  <dc:subject/>
  <dc:creator>Amadeu Soares</dc:creator>
  <cp:keywords/>
  <cp:lastModifiedBy>Luís Carvalheiro</cp:lastModifiedBy>
  <cp:revision>3</cp:revision>
  <cp:lastPrinted>2022-10-26T23:06:00Z</cp:lastPrinted>
  <dcterms:created xsi:type="dcterms:W3CDTF">2023-10-26T22:25:00Z</dcterms:created>
  <dcterms:modified xsi:type="dcterms:W3CDTF">2023-11-17T17:30:00Z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bfee57025a80eaea785a195596457a7880052ff7e1d94c035b265a3132ede309</vt:lpwstr>
  </property>
</Properties>
</file>